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127" w:rsidRDefault="009E4127" w:rsidP="004E5017"/>
    <w:p w:rsidR="005A6A74" w:rsidRDefault="005A6A74" w:rsidP="004E7687">
      <w:pPr>
        <w:rPr>
          <w:rFonts w:ascii="Comic Sans MS" w:hAnsi="Comic Sans MS"/>
          <w:noProof/>
        </w:rPr>
      </w:pPr>
    </w:p>
    <w:p w:rsidR="00D305F7" w:rsidRPr="005A6A74" w:rsidRDefault="004B0CC3" w:rsidP="004E7687">
      <w:pPr>
        <w:rPr>
          <w:rFonts w:ascii="Comic Sans MS" w:hAnsi="Comic Sans M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769620</wp:posOffset>
            </wp:positionH>
            <wp:positionV relativeFrom="page">
              <wp:posOffset>2169795</wp:posOffset>
            </wp:positionV>
            <wp:extent cx="5129530" cy="5483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-group-new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-75214</wp:posOffset>
                </wp:positionH>
                <wp:positionV relativeFrom="margin">
                  <wp:posOffset>7207885</wp:posOffset>
                </wp:positionV>
                <wp:extent cx="6816725" cy="1972945"/>
                <wp:effectExtent l="0" t="0" r="3175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725" cy="197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68"/>
                              <w:gridCol w:w="3467"/>
                              <w:gridCol w:w="3468"/>
                            </w:tblGrid>
                            <w:tr w:rsidR="00A34C8C" w:rsidTr="00A34C8C">
                              <w:trPr>
                                <w:trHeight w:val="1410"/>
                              </w:trPr>
                              <w:tc>
                                <w:tcPr>
                                  <w:tcW w:w="3468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fruits and vegetables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 xml:space="preserve">meat, fish, eggs, beans </w:t>
                                  </w:r>
                                  <w:r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 xml:space="preserve">and other non-dairy </w:t>
                                  </w:r>
                                  <w:r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sources of protein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bread, rice, potatoes, pasta and other starchy foods</w:t>
                                  </w:r>
                                </w:p>
                              </w:tc>
                            </w:tr>
                            <w:tr w:rsidR="00A34C8C" w:rsidTr="00A34C8C">
                              <w:trPr>
                                <w:trHeight w:val="1410"/>
                              </w:trPr>
                              <w:tc>
                                <w:tcPr>
                                  <w:tcW w:w="3468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oil and spreads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milk and dairy products</w:t>
                                  </w:r>
                                </w:p>
                              </w:tc>
                              <w:tc>
                                <w:tcPr>
                                  <w:tcW w:w="3468" w:type="dxa"/>
                                  <w:tcBorders>
                                    <w:top w:val="dashed" w:sz="12" w:space="0" w:color="auto"/>
                                    <w:left w:val="dashed" w:sz="12" w:space="0" w:color="auto"/>
                                    <w:bottom w:val="dashed" w:sz="12" w:space="0" w:color="auto"/>
                                    <w:right w:val="dashed" w:sz="12" w:space="0" w:color="auto"/>
                                  </w:tcBorders>
                                  <w:vAlign w:val="center"/>
                                </w:tcPr>
                                <w:p w:rsidR="00A34C8C" w:rsidRPr="00A34C8C" w:rsidRDefault="00A34C8C" w:rsidP="00A34C8C">
                                  <w:pPr>
                                    <w:spacing w:before="240"/>
                                    <w:jc w:val="center"/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</w:pP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 xml:space="preserve">food and drinks high </w:t>
                                  </w:r>
                                  <w:r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br/>
                                  </w:r>
                                  <w:r w:rsidRPr="00A34C8C">
                                    <w:rPr>
                                      <w:rFonts w:ascii="Twinkl" w:hAnsi="Twinkl"/>
                                      <w:sz w:val="26"/>
                                      <w:szCs w:val="26"/>
                                    </w:rPr>
                                    <w:t>in fat and / or sugar</w:t>
                                  </w:r>
                                </w:p>
                              </w:tc>
                            </w:tr>
                          </w:tbl>
                          <w:p w:rsidR="00A34C8C" w:rsidRDefault="00A34C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567.55pt;width:536.75pt;height:15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xbIAIAABw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68"/>
                        <w:gridCol w:w="3467"/>
                        <w:gridCol w:w="3468"/>
                      </w:tblGrid>
                      <w:tr w:rsidR="00A34C8C" w:rsidTr="00A34C8C">
                        <w:trPr>
                          <w:trHeight w:val="1410"/>
                        </w:trPr>
                        <w:tc>
                          <w:tcPr>
                            <w:tcW w:w="3468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fruits and vegetables</w:t>
                            </w:r>
                          </w:p>
                        </w:tc>
                        <w:tc>
                          <w:tcPr>
                            <w:tcW w:w="3467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meat, fish, eggs, beans 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br/>
                            </w: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and other non-dairy 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br/>
                            </w: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sources of protein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bread, rice, potatoes, pasta and other starchy foods</w:t>
                            </w:r>
                          </w:p>
                        </w:tc>
                      </w:tr>
                      <w:tr w:rsidR="00A34C8C" w:rsidTr="00A34C8C">
                        <w:trPr>
                          <w:trHeight w:val="1410"/>
                        </w:trPr>
                        <w:tc>
                          <w:tcPr>
                            <w:tcW w:w="3468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oil and spreads</w:t>
                            </w:r>
                          </w:p>
                        </w:tc>
                        <w:tc>
                          <w:tcPr>
                            <w:tcW w:w="3467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milk and dairy products</w:t>
                            </w:r>
                          </w:p>
                        </w:tc>
                        <w:tc>
                          <w:tcPr>
                            <w:tcW w:w="3468" w:type="dxa"/>
                            <w:tcBorders>
                              <w:top w:val="dashed" w:sz="12" w:space="0" w:color="auto"/>
                              <w:left w:val="dashed" w:sz="12" w:space="0" w:color="auto"/>
                              <w:bottom w:val="dashed" w:sz="12" w:space="0" w:color="auto"/>
                              <w:right w:val="dashed" w:sz="12" w:space="0" w:color="auto"/>
                            </w:tcBorders>
                            <w:vAlign w:val="center"/>
                          </w:tcPr>
                          <w:p w:rsidR="00A34C8C" w:rsidRPr="00A34C8C" w:rsidRDefault="00A34C8C" w:rsidP="00A34C8C">
                            <w:pPr>
                              <w:spacing w:before="240"/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food and drinks high 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br/>
                            </w:r>
                            <w:r w:rsidRPr="00A34C8C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in fat and / or sugar</w:t>
                            </w:r>
                          </w:p>
                        </w:tc>
                      </w:tr>
                    </w:tbl>
                    <w:p w:rsidR="00A34C8C" w:rsidRDefault="00A34C8C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6A74">
        <w:rPr>
          <w:rFonts w:ascii="Comic Sans MS" w:hAnsi="Comic Sans MS"/>
          <w:noProof/>
        </w:rPr>
        <w:t xml:space="preserve">Label each section (group) of the plate according to the types of foods that ae in each section. </w:t>
      </w:r>
    </w:p>
    <w:p w:rsidR="004B0CC3" w:rsidRDefault="004B0CC3" w:rsidP="00D305F7">
      <w:pPr>
        <w:sectPr w:rsidR="004B0CC3" w:rsidSect="00B8626B">
          <w:headerReference w:type="default" r:id="rId9"/>
          <w:footerReference w:type="default" r:id="rId10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</w:p>
    <w:p w:rsidR="009E4127" w:rsidRPr="00D305F7" w:rsidRDefault="00130445" w:rsidP="00D305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2CE602" wp14:editId="7B80B490">
                <wp:simplePos x="0" y="0"/>
                <wp:positionH relativeFrom="margin">
                  <wp:posOffset>1976518</wp:posOffset>
                </wp:positionH>
                <wp:positionV relativeFrom="page">
                  <wp:posOffset>4978239</wp:posOffset>
                </wp:positionV>
                <wp:extent cx="443230" cy="443230"/>
                <wp:effectExtent l="0" t="0" r="13970" b="139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CE602" id="Oval 15" o:spid="_x0000_s1027" style="position:absolute;margin-left:155.65pt;margin-top:392pt;width:34.9pt;height:34.9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E1FB4" wp14:editId="4FE2E081">
                <wp:simplePos x="0" y="0"/>
                <wp:positionH relativeFrom="margin">
                  <wp:posOffset>3177701</wp:posOffset>
                </wp:positionH>
                <wp:positionV relativeFrom="page">
                  <wp:posOffset>5428615</wp:posOffset>
                </wp:positionV>
                <wp:extent cx="443230" cy="443230"/>
                <wp:effectExtent l="0" t="0" r="13970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0E1FB4" id="Oval 14" o:spid="_x0000_s1028" style="position:absolute;margin-left:250.2pt;margin-top:427.45pt;width:34.9pt;height:34.9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D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ACBA0" wp14:editId="5172B7E7">
                <wp:simplePos x="0" y="0"/>
                <wp:positionH relativeFrom="column">
                  <wp:posOffset>5376431</wp:posOffset>
                </wp:positionH>
                <wp:positionV relativeFrom="page">
                  <wp:posOffset>5791143</wp:posOffset>
                </wp:positionV>
                <wp:extent cx="443230" cy="443230"/>
                <wp:effectExtent l="0" t="0" r="1397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ACBA0" id="Oval 13" o:spid="_x0000_s1029" style="position:absolute;margin-left:423.35pt;margin-top:456pt;width:34.9pt;height:3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F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CA064" wp14:editId="47D1D7F9">
                <wp:simplePos x="0" y="0"/>
                <wp:positionH relativeFrom="column">
                  <wp:posOffset>4101029</wp:posOffset>
                </wp:positionH>
                <wp:positionV relativeFrom="page">
                  <wp:posOffset>4713425</wp:posOffset>
                </wp:positionV>
                <wp:extent cx="443230" cy="443230"/>
                <wp:effectExtent l="0" t="0" r="1397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CA064" id="Oval 12" o:spid="_x0000_s1030" style="position:absolute;margin-left:322.9pt;margin-top:371.15pt;width:34.9pt;height:3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8652A" wp14:editId="162DE636">
                <wp:simplePos x="0" y="0"/>
                <wp:positionH relativeFrom="column">
                  <wp:posOffset>4204193</wp:posOffset>
                </wp:positionH>
                <wp:positionV relativeFrom="page">
                  <wp:posOffset>2810131</wp:posOffset>
                </wp:positionV>
                <wp:extent cx="443230" cy="443230"/>
                <wp:effectExtent l="0" t="0" r="1397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8652A" id="Oval 11" o:spid="_x0000_s1031" style="position:absolute;margin-left:331.05pt;margin-top:221.25pt;width:34.9pt;height:3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C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1918581</wp:posOffset>
                </wp:positionH>
                <wp:positionV relativeFrom="page">
                  <wp:posOffset>3124816</wp:posOffset>
                </wp:positionV>
                <wp:extent cx="443230" cy="443230"/>
                <wp:effectExtent l="0" t="0" r="13970" b="139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4432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445" w:rsidRPr="00130445" w:rsidRDefault="00130445" w:rsidP="0013044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32" style="position:absolute;margin-left:151.05pt;margin-top:246.05pt;width:34.9pt;height:3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" fillcolor="white [3212]" strokecolor="black [3213]" strokeweight="1.5pt">
                <v:stroke joinstyle="miter"/>
                <v:textbox>
                  <w:txbxContent>
                    <w:p w:rsidR="00130445" w:rsidRPr="00130445" w:rsidRDefault="00130445" w:rsidP="00130445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color w:val="000000" w:themeColor="text1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7573323</wp:posOffset>
                </wp:positionV>
                <wp:extent cx="6694170" cy="93789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17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A)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fruits and vegetables</w:t>
                            </w:r>
                          </w:p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B)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meat, fish, eggs, beans and other non-dairy sources of protein</w:t>
                            </w:r>
                          </w:p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C)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bread, rice, potatoes, pasta and other starchy foods</w:t>
                            </w:r>
                          </w:p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D)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oil and spreads</w:t>
                            </w:r>
                          </w:p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E)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milk and dairy products</w:t>
                            </w:r>
                          </w:p>
                          <w:p w:rsidR="00130445" w:rsidRPr="00130445" w:rsidRDefault="00130445" w:rsidP="00130445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30445">
                              <w:rPr>
                                <w:rFonts w:ascii="Twinkl" w:hAnsi="Twinkl"/>
                                <w:b/>
                                <w:sz w:val="26"/>
                                <w:szCs w:val="26"/>
                              </w:rPr>
                              <w:t>F)</w:t>
                            </w:r>
                            <w:r w:rsidRPr="0013044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food and drinks high in fat and / or sugar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596.3pt;width:527.1pt;height:73.85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" stroked="f">
                <v:textbox style="mso-fit-shape-to-text:t">
                  <w:txbxContent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A)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fruits and vegetables</w:t>
                      </w:r>
                    </w:p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B)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meat, fish, eggs, beans and other non-dairy sources of protein</w:t>
                      </w:r>
                    </w:p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C)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bread, rice, potatoes, pasta and other starchy foods</w:t>
                      </w:r>
                    </w:p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D)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oil and spreads</w:t>
                      </w:r>
                    </w:p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E)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milk and dairy products</w:t>
                      </w:r>
                    </w:p>
                    <w:p w:rsidR="00130445" w:rsidRPr="00130445" w:rsidRDefault="00130445" w:rsidP="00130445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30445">
                        <w:rPr>
                          <w:rFonts w:ascii="Twinkl" w:hAnsi="Twinkl"/>
                          <w:b/>
                          <w:sz w:val="26"/>
                          <w:szCs w:val="26"/>
                        </w:rPr>
                        <w:t>F)</w:t>
                      </w:r>
                      <w:r w:rsidRPr="00130445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food and drinks high in fat and / or sugar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ADCF136" wp14:editId="691E8127">
            <wp:simplePos x="0" y="0"/>
            <wp:positionH relativeFrom="column">
              <wp:posOffset>769620</wp:posOffset>
            </wp:positionH>
            <wp:positionV relativeFrom="page">
              <wp:posOffset>1200084</wp:posOffset>
            </wp:positionV>
            <wp:extent cx="5129530" cy="548386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-group-new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127" w:rsidRPr="00D305F7" w:rsidSect="00B8626B">
      <w:head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0A0" w:rsidRDefault="00E750A0" w:rsidP="00DD5720">
      <w:r>
        <w:separator/>
      </w:r>
    </w:p>
  </w:endnote>
  <w:endnote w:type="continuationSeparator" w:id="0">
    <w:p w:rsidR="00E750A0" w:rsidRDefault="00E750A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AC5181-93E0-4497-9C92-122630EFC0A1}"/>
    <w:embedBold r:id="rId2" w:fontKey="{11EF4700-4052-4743-A8F0-B313C868F814}"/>
    <w:embedItalic r:id="rId3" w:fontKey="{FD67D46B-1F8D-47A3-AACA-2324FAAB95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1A045381-51F4-4270-9911-FF1D97A8D4D8}"/>
    <w:embedBold r:id="rId5" w:fontKey="{3B6AAE85-3F51-4A1A-B9E5-9E0FC22021FE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264A2DA6-B39B-46E4-BBF2-630F8CBF9C60}"/>
  </w:font>
  <w:font w:name="Tuffy-TTF">
    <w:charset w:val="00"/>
    <w:family w:val="swiss"/>
    <w:pitch w:val="variable"/>
    <w:sig w:usb0="80000003" w:usb1="00000002" w:usb2="00000000" w:usb3="00000000" w:csb0="00000001" w:csb1="00000000"/>
    <w:embedRegular r:id="rId7" w:fontKey="{17E5AF6F-FC7C-4F28-BB64-72001F2A5616}"/>
    <w:embedBold r:id="rId8" w:fontKey="{64D9C49F-4DFC-4631-804E-95A73069B02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AB7D0CC-D588-467E-B869-C0399302B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7E" w:rsidRDefault="00712DD7" w:rsidP="009E412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C8EC143" wp14:editId="04FA1B72">
              <wp:simplePos x="0" y="0"/>
              <wp:positionH relativeFrom="column">
                <wp:posOffset>2870200</wp:posOffset>
              </wp:positionH>
              <wp:positionV relativeFrom="page">
                <wp:posOffset>10078720</wp:posOffset>
              </wp:positionV>
              <wp:extent cx="3957320" cy="2762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732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72BA" w:rsidRPr="00B85B9A" w:rsidRDefault="00E750A0" w:rsidP="007F72BA">
                          <w:pPr>
                            <w:jc w:val="right"/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</w:pPr>
                          <w:r>
                            <w:rPr>
                              <w:rFonts w:ascii="Tuffy-TTF" w:hAnsi="Tuffy-TTF"/>
                              <w:b/>
                              <w:color w:val="FFFFFF"/>
                              <w:sz w:val="16"/>
                            </w:rPr>
                            <w:t>Science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Year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3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Animals Including Humans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Types of Nutrition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Lesson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EC14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26pt;margin-top:793.6pt;width:311.6pt;height:21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" filled="f" stroked="f">
              <v:textbox>
                <w:txbxContent>
                  <w:p w:rsidR="007F72BA" w:rsidRPr="00B85B9A" w:rsidRDefault="00E750A0" w:rsidP="007F72BA">
                    <w:pPr>
                      <w:jc w:val="right"/>
                      <w:rPr>
                        <w:rFonts w:ascii="Tuffy-TTF" w:hAnsi="Tuffy-TTF"/>
                        <w:color w:val="FFFFFF"/>
                        <w:sz w:val="16"/>
                      </w:rPr>
                    </w:pPr>
                    <w:r>
                      <w:rPr>
                        <w:rFonts w:ascii="Tuffy-TTF" w:hAnsi="Tuffy-TTF"/>
                        <w:b/>
                        <w:color w:val="FFFFFF"/>
                        <w:sz w:val="16"/>
                      </w:rPr>
                      <w:t>Science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Year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3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Animals Including Humans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Types of Nutrition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Lesson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4B98F2DE" wp14:editId="74D3F4B5">
          <wp:simplePos x="0" y="0"/>
          <wp:positionH relativeFrom="column">
            <wp:posOffset>1905</wp:posOffset>
          </wp:positionH>
          <wp:positionV relativeFrom="page">
            <wp:posOffset>9763125</wp:posOffset>
          </wp:positionV>
          <wp:extent cx="6840220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0A0" w:rsidRDefault="00E750A0" w:rsidP="00DD5720">
      <w:r>
        <w:separator/>
      </w:r>
    </w:p>
  </w:footnote>
  <w:footnote w:type="continuationSeparator" w:id="0">
    <w:p w:rsidR="00E750A0" w:rsidRDefault="00E750A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2BA" w:rsidRDefault="00712D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C9789CF" wp14:editId="3D8589B9">
              <wp:simplePos x="0" y="0"/>
              <wp:positionH relativeFrom="margin">
                <wp:align>right</wp:align>
              </wp:positionH>
              <wp:positionV relativeFrom="page">
                <wp:posOffset>370840</wp:posOffset>
              </wp:positionV>
              <wp:extent cx="6820535" cy="7677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053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05F7" w:rsidRDefault="00E750A0" w:rsidP="00D305F7">
                          <w:pPr>
                            <w:jc w:val="center"/>
                          </w:pPr>
                          <w:r w:rsidRPr="00E750A0">
                            <w:rPr>
                              <w:rFonts w:ascii="Twinkl" w:hAnsi="Twinkl"/>
                              <w:b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  <w:t>Food Groups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789C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85.85pt;margin-top:29.2pt;width:537.05pt;height:60.45pt;z-index:251658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" filled="f" stroked="f">
              <v:textbox>
                <w:txbxContent>
                  <w:p w:rsidR="00D305F7" w:rsidRDefault="00E750A0" w:rsidP="00D305F7">
                    <w:pPr>
                      <w:jc w:val="center"/>
                    </w:pPr>
                    <w:r w:rsidRPr="00E750A0">
                      <w:rPr>
                        <w:rFonts w:ascii="Twinkl" w:hAnsi="Twinkl"/>
                        <w:b/>
                        <w:bCs/>
                        <w:color w:val="131312"/>
                        <w:sz w:val="66"/>
                        <w:szCs w:val="66"/>
                        <w:lang w:eastAsia="en-GB"/>
                      </w:rPr>
                      <w:t>Food Groups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CC3" w:rsidRDefault="004B0C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43CBAA2A" wp14:editId="774BEEBD">
              <wp:simplePos x="0" y="0"/>
              <wp:positionH relativeFrom="margin">
                <wp:align>right</wp:align>
              </wp:positionH>
              <wp:positionV relativeFrom="page">
                <wp:posOffset>370840</wp:posOffset>
              </wp:positionV>
              <wp:extent cx="6820535" cy="76771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053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0CC3" w:rsidRDefault="004B0CC3" w:rsidP="00D305F7">
                          <w:pPr>
                            <w:jc w:val="center"/>
                          </w:pPr>
                          <w:r w:rsidRPr="004B0CC3">
                            <w:rPr>
                              <w:rFonts w:ascii="Twinkl" w:hAnsi="Twinkl"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  <w:t>Food Groups</w:t>
                          </w:r>
                          <w:r>
                            <w:rPr>
                              <w:rFonts w:ascii="Twinkl" w:hAnsi="Twinkl"/>
                              <w:b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  <w:t xml:space="preserve"> Answers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BAA2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485.85pt;margin-top:29.2pt;width:537.05pt;height:60.4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" filled="f" stroked="f">
              <v:textbox>
                <w:txbxContent>
                  <w:p w:rsidR="004B0CC3" w:rsidRDefault="004B0CC3" w:rsidP="00D305F7">
                    <w:pPr>
                      <w:jc w:val="center"/>
                    </w:pPr>
                    <w:r w:rsidRPr="004B0CC3">
                      <w:rPr>
                        <w:rFonts w:ascii="Twinkl" w:hAnsi="Twinkl"/>
                        <w:bCs/>
                        <w:color w:val="131312"/>
                        <w:sz w:val="66"/>
                        <w:szCs w:val="66"/>
                        <w:lang w:eastAsia="en-GB"/>
                      </w:rPr>
                      <w:t>Food Groups</w:t>
                    </w:r>
                    <w:r>
                      <w:rPr>
                        <w:rFonts w:ascii="Twinkl" w:hAnsi="Twinkl"/>
                        <w:b/>
                        <w:bCs/>
                        <w:color w:val="131312"/>
                        <w:sz w:val="66"/>
                        <w:szCs w:val="66"/>
                        <w:lang w:eastAsia="en-GB"/>
                      </w:rPr>
                      <w:t xml:space="preserve"> Answers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0A0"/>
    <w:rsid w:val="000172DB"/>
    <w:rsid w:val="00025835"/>
    <w:rsid w:val="0003405A"/>
    <w:rsid w:val="00067C79"/>
    <w:rsid w:val="000F227B"/>
    <w:rsid w:val="000F793E"/>
    <w:rsid w:val="00130445"/>
    <w:rsid w:val="00173124"/>
    <w:rsid w:val="00190479"/>
    <w:rsid w:val="001A625C"/>
    <w:rsid w:val="001A77E0"/>
    <w:rsid w:val="001B7D7D"/>
    <w:rsid w:val="001C3B22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B0CC3"/>
    <w:rsid w:val="004E5017"/>
    <w:rsid w:val="004E7687"/>
    <w:rsid w:val="004F0EE8"/>
    <w:rsid w:val="005144BA"/>
    <w:rsid w:val="00522CBD"/>
    <w:rsid w:val="00553E0E"/>
    <w:rsid w:val="005A3494"/>
    <w:rsid w:val="005A6A74"/>
    <w:rsid w:val="005C4467"/>
    <w:rsid w:val="005C66CC"/>
    <w:rsid w:val="005D1993"/>
    <w:rsid w:val="00601AF5"/>
    <w:rsid w:val="00633A95"/>
    <w:rsid w:val="006D108B"/>
    <w:rsid w:val="00712DD7"/>
    <w:rsid w:val="00763739"/>
    <w:rsid w:val="007F72BA"/>
    <w:rsid w:val="00872C5C"/>
    <w:rsid w:val="00874EB6"/>
    <w:rsid w:val="00886FE1"/>
    <w:rsid w:val="00894CD3"/>
    <w:rsid w:val="008C138D"/>
    <w:rsid w:val="008C227E"/>
    <w:rsid w:val="0098564A"/>
    <w:rsid w:val="0099473A"/>
    <w:rsid w:val="009C47B0"/>
    <w:rsid w:val="009D0DE0"/>
    <w:rsid w:val="009D6608"/>
    <w:rsid w:val="009E4127"/>
    <w:rsid w:val="009F5EEC"/>
    <w:rsid w:val="00A00327"/>
    <w:rsid w:val="00A34C8C"/>
    <w:rsid w:val="00A72ECB"/>
    <w:rsid w:val="00AC3604"/>
    <w:rsid w:val="00B72F65"/>
    <w:rsid w:val="00B85B9A"/>
    <w:rsid w:val="00B8626B"/>
    <w:rsid w:val="00C630FD"/>
    <w:rsid w:val="00C7292A"/>
    <w:rsid w:val="00CA00EB"/>
    <w:rsid w:val="00CA3011"/>
    <w:rsid w:val="00CC0F47"/>
    <w:rsid w:val="00CE75AA"/>
    <w:rsid w:val="00CF513F"/>
    <w:rsid w:val="00D305F7"/>
    <w:rsid w:val="00D90104"/>
    <w:rsid w:val="00DD5720"/>
    <w:rsid w:val="00DF684E"/>
    <w:rsid w:val="00E1404D"/>
    <w:rsid w:val="00E1443E"/>
    <w:rsid w:val="00E376AA"/>
    <w:rsid w:val="00E62A7F"/>
    <w:rsid w:val="00E750A0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EC6220"/>
  <w15:chartTrackingRefBased/>
  <w15:docId w15:val="{A061EBAD-5F84-428A-A347-E6228B29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7F72BA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Ticks">
    <w:name w:val="Ticks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0" w:line="288" w:lineRule="auto"/>
      <w:jc w:val="both"/>
      <w:textAlignment w:val="center"/>
    </w:pPr>
    <w:rPr>
      <w:rFonts w:ascii="Wingdings" w:hAnsi="Wingdings" w:cs="Wingdings"/>
      <w:b/>
      <w:bCs/>
      <w:color w:val="131312"/>
      <w:sz w:val="64"/>
      <w:szCs w:val="64"/>
      <w:lang w:eastAsia="en-GB"/>
    </w:rPr>
  </w:style>
  <w:style w:type="paragraph" w:customStyle="1" w:styleId="TableText">
    <w:name w:val="Table Text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113" w:line="300" w:lineRule="atLeast"/>
      <w:jc w:val="both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72F65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eastAsia="en-GB" w:bidi="en-GB"/>
    </w:rPr>
  </w:style>
  <w:style w:type="paragraph" w:customStyle="1" w:styleId="Question">
    <w:name w:val="Question"/>
    <w:basedOn w:val="TableText"/>
    <w:uiPriority w:val="99"/>
    <w:rsid w:val="00894CD3"/>
    <w:pPr>
      <w:spacing w:line="340" w:lineRule="atLeast"/>
    </w:pPr>
    <w:rPr>
      <w:rFonts w:ascii="Twinkl SemiBold" w:hAnsi="Twinkl SemiBold" w:cs="Twinkl SemiBold"/>
      <w:b/>
      <w:bCs/>
      <w:color w:val="050505"/>
      <w:sz w:val="32"/>
      <w:szCs w:val="32"/>
    </w:rPr>
  </w:style>
  <w:style w:type="paragraph" w:customStyle="1" w:styleId="Example">
    <w:name w:val="Example"/>
    <w:basedOn w:val="TableText"/>
    <w:uiPriority w:val="99"/>
    <w:rsid w:val="00894CD3"/>
    <w:pPr>
      <w:spacing w:line="240" w:lineRule="atLeast"/>
    </w:pPr>
    <w:rPr>
      <w:color w:val="050505"/>
    </w:rPr>
  </w:style>
  <w:style w:type="table" w:styleId="TableGrid">
    <w:name w:val="Table Grid"/>
    <w:basedOn w:val="TableNormal"/>
    <w:uiPriority w:val="99"/>
    <w:rsid w:val="00A34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PLANIT\Templates\Editable%20Activity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6FFC5-351B-42D7-901C-B9EC3C25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Activity Sheet</Template>
  <TotalTime>33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Lima</dc:creator>
  <cp:keywords/>
  <dc:description/>
  <cp:lastModifiedBy>Charlotte Robinson</cp:lastModifiedBy>
  <cp:revision>3</cp:revision>
  <cp:lastPrinted>2014-02-20T09:55:00Z</cp:lastPrinted>
  <dcterms:created xsi:type="dcterms:W3CDTF">2020-01-21T13:54:00Z</dcterms:created>
  <dcterms:modified xsi:type="dcterms:W3CDTF">2020-04-23T15:52:00Z</dcterms:modified>
</cp:coreProperties>
</file>